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CDC" w:rsidRPr="00753C45" w:rsidRDefault="007E6CDC" w:rsidP="00D14D89">
      <w:pPr>
        <w:rPr>
          <w:rFonts w:ascii="Times New Roman" w:hAnsi="Times New Roman"/>
          <w:sz w:val="28"/>
          <w:szCs w:val="28"/>
        </w:rPr>
      </w:pPr>
      <w:r w:rsidRPr="00753C45">
        <w:rPr>
          <w:rFonts w:ascii="Times New Roman" w:hAnsi="Times New Roman"/>
          <w:b/>
          <w:bCs/>
          <w:sz w:val="28"/>
          <w:szCs w:val="28"/>
        </w:rPr>
        <w:t xml:space="preserve">                                   </w:t>
      </w:r>
      <w:r>
        <w:rPr>
          <w:rFonts w:ascii="Times New Roman" w:hAnsi="Times New Roman"/>
          <w:b/>
          <w:bCs/>
          <w:sz w:val="28"/>
          <w:szCs w:val="28"/>
        </w:rPr>
        <w:t xml:space="preserve">                               </w:t>
      </w:r>
      <w:bookmarkStart w:id="0" w:name="_GoBack"/>
      <w:bookmarkEnd w:id="0"/>
      <w:r w:rsidRPr="00753C45">
        <w:rPr>
          <w:rFonts w:ascii="Times New Roman" w:hAnsi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/>
          <w:b/>
          <w:bCs/>
          <w:sz w:val="28"/>
          <w:szCs w:val="28"/>
        </w:rPr>
        <w:t>Результаты ОГЭ за последние 5 лет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993"/>
        <w:gridCol w:w="4365"/>
        <w:gridCol w:w="1882"/>
        <w:gridCol w:w="1757"/>
        <w:gridCol w:w="876"/>
        <w:gridCol w:w="571"/>
        <w:gridCol w:w="754"/>
        <w:gridCol w:w="694"/>
        <w:gridCol w:w="795"/>
        <w:gridCol w:w="652"/>
        <w:gridCol w:w="842"/>
        <w:gridCol w:w="605"/>
      </w:tblGrid>
      <w:tr w:rsidR="007E6CDC" w:rsidRPr="00BF264D" w:rsidTr="00753C45">
        <w:trPr>
          <w:tblHeader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436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t>Учебный предмет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t>Всего участников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t>Участников</w:t>
            </w: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br/>
              <w:t>с ОВЗ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t>Отметка «2»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t>Отметка «3»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t>Отметка «4»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b/>
                <w:bCs/>
                <w:sz w:val="28"/>
                <w:szCs w:val="28"/>
              </w:rPr>
              <w:t>Отметка «5»</w:t>
            </w:r>
          </w:p>
        </w:tc>
      </w:tr>
      <w:tr w:rsidR="007E6CDC" w:rsidRPr="00BF264D" w:rsidTr="00753C45">
        <w:trPr>
          <w:tblHeader/>
          <w:jc w:val="center"/>
        </w:trPr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7E6CDC" w:rsidRPr="00BF264D" w:rsidTr="003C7A13">
        <w:trPr>
          <w:jc w:val="center"/>
        </w:trPr>
        <w:tc>
          <w:tcPr>
            <w:tcW w:w="147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2025 год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A14690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A14690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A14690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A14690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7E6CDC" w:rsidRPr="00BF264D" w:rsidTr="00C81EE2">
        <w:trPr>
          <w:jc w:val="center"/>
        </w:trPr>
        <w:tc>
          <w:tcPr>
            <w:tcW w:w="147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2024 год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31350A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7E6CDC" w:rsidRPr="00BF264D" w:rsidTr="003C7A13">
        <w:trPr>
          <w:jc w:val="center"/>
        </w:trPr>
        <w:tc>
          <w:tcPr>
            <w:tcW w:w="147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2023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7E6CDC" w:rsidRPr="00BF264D" w:rsidTr="003C7A13">
        <w:trPr>
          <w:jc w:val="center"/>
        </w:trPr>
        <w:tc>
          <w:tcPr>
            <w:tcW w:w="147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2022 год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ED7B73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7E6CDC" w:rsidRPr="00BF264D" w:rsidTr="003C7A13">
        <w:trPr>
          <w:jc w:val="center"/>
        </w:trPr>
        <w:tc>
          <w:tcPr>
            <w:tcW w:w="1478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2021 год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0 </w:t>
            </w:r>
          </w:p>
        </w:tc>
      </w:tr>
      <w:tr w:rsidR="007E6CDC" w:rsidRPr="00BF264D" w:rsidTr="00753C45">
        <w:trPr>
          <w:jc w:val="center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Обществознание К/Р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 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1 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33 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2 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66 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6CDC" w:rsidRPr="00BF264D" w:rsidRDefault="007E6CDC" w:rsidP="00D14D89">
            <w:pPr>
              <w:rPr>
                <w:rFonts w:ascii="Times New Roman" w:hAnsi="Times New Roman"/>
                <w:sz w:val="28"/>
                <w:szCs w:val="28"/>
              </w:rPr>
            </w:pPr>
            <w:r w:rsidRPr="00BF264D">
              <w:rPr>
                <w:rFonts w:ascii="Times New Roman" w:hAnsi="Times New Roman"/>
                <w:sz w:val="28"/>
                <w:szCs w:val="28"/>
              </w:rPr>
              <w:t>0 </w:t>
            </w:r>
          </w:p>
        </w:tc>
      </w:tr>
    </w:tbl>
    <w:p w:rsidR="007E6CDC" w:rsidRPr="00753C45" w:rsidRDefault="007E6CDC" w:rsidP="00D14D89">
      <w:pPr>
        <w:rPr>
          <w:rFonts w:ascii="Times New Roman" w:hAnsi="Times New Roman"/>
          <w:sz w:val="28"/>
          <w:szCs w:val="28"/>
        </w:rPr>
      </w:pPr>
      <w:r w:rsidRPr="00753C45">
        <w:rPr>
          <w:rFonts w:ascii="Times New Roman" w:hAnsi="Times New Roman"/>
          <w:sz w:val="28"/>
          <w:szCs w:val="28"/>
        </w:rPr>
        <w:t> </w:t>
      </w:r>
    </w:p>
    <w:p w:rsidR="007E6CDC" w:rsidRPr="00753C45" w:rsidRDefault="007E6CDC">
      <w:pPr>
        <w:rPr>
          <w:rFonts w:ascii="Times New Roman" w:hAnsi="Times New Roman"/>
          <w:sz w:val="28"/>
          <w:szCs w:val="28"/>
        </w:rPr>
      </w:pPr>
    </w:p>
    <w:sectPr w:rsidR="007E6CDC" w:rsidRPr="00753C45" w:rsidSect="00D14D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4D89"/>
    <w:rsid w:val="00220694"/>
    <w:rsid w:val="0031350A"/>
    <w:rsid w:val="003C7A13"/>
    <w:rsid w:val="00525B49"/>
    <w:rsid w:val="00753C45"/>
    <w:rsid w:val="007E6CDC"/>
    <w:rsid w:val="00A14690"/>
    <w:rsid w:val="00BF264D"/>
    <w:rsid w:val="00C32E2B"/>
    <w:rsid w:val="00C81EE2"/>
    <w:rsid w:val="00D14D89"/>
    <w:rsid w:val="00ED7B73"/>
    <w:rsid w:val="00FE4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B49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14D89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91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149</Words>
  <Characters>854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Результаты ОГЭ за последние 5 лет</dc:title>
  <dc:subject/>
  <dc:creator>ойля</dc:creator>
  <cp:keywords/>
  <dc:description/>
  <cp:lastModifiedBy>Ольга</cp:lastModifiedBy>
  <cp:revision>2</cp:revision>
  <dcterms:created xsi:type="dcterms:W3CDTF">2025-08-15T08:48:00Z</dcterms:created>
  <dcterms:modified xsi:type="dcterms:W3CDTF">2025-08-15T08:48:00Z</dcterms:modified>
</cp:coreProperties>
</file>